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BB1A5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D12B21" w:rsidP="00D12B21">
            <w:r>
              <w:rPr>
                <w:rFonts w:hint="cs"/>
                <w:rtl/>
              </w:rPr>
              <w:t>09</w:t>
            </w:r>
            <w:r w:rsidR="003F6576">
              <w:rPr>
                <w:rFonts w:hint="cs"/>
                <w:rtl/>
              </w:rPr>
              <w:t>/</w:t>
            </w:r>
            <w:r w:rsidR="007C7662">
              <w:rPr>
                <w:rFonts w:hint="cs"/>
                <w:rtl/>
              </w:rPr>
              <w:t>11</w:t>
            </w:r>
            <w:r w:rsidR="003F6576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2022</w:t>
            </w:r>
          </w:p>
        </w:tc>
      </w:tr>
    </w:tbl>
    <w:p w:rsidR="00332AFB" w:rsidRDefault="00BB1A53" w:rsidP="00222867">
      <w:pPr>
        <w:rPr>
          <w:rtl/>
        </w:rPr>
      </w:pPr>
    </w:p>
    <w:p w:rsidR="00222867" w:rsidRDefault="00BB1A53" w:rsidP="00222867">
      <w:pPr>
        <w:rPr>
          <w:rtl/>
        </w:rPr>
      </w:pPr>
    </w:p>
    <w:p w:rsidR="00222867" w:rsidRDefault="00BB1A53" w:rsidP="00222867">
      <w:pPr>
        <w:rPr>
          <w:rtl/>
        </w:rPr>
      </w:pPr>
    </w:p>
    <w:p w:rsidR="00222867" w:rsidRDefault="00BB1A53" w:rsidP="00222867">
      <w:pPr>
        <w:rPr>
          <w:rtl/>
        </w:rPr>
      </w:pPr>
    </w:p>
    <w:p w:rsidR="00222867" w:rsidRDefault="00BB1A53" w:rsidP="00222867">
      <w:pPr>
        <w:rPr>
          <w:rtl/>
        </w:rPr>
      </w:pPr>
    </w:p>
    <w:p w:rsidR="00222867" w:rsidRDefault="00BB1A53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BB1A5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BB1A5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C97D59" w:rsidRPr="00C97D59" w:rsidRDefault="00C97D59" w:rsidP="007C7662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במשרד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הותקנה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בשנת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20</w:t>
            </w:r>
            <w:r w:rsidR="007C7662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5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מסג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נט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לשליחה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וקבלת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פקסים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ממוחשבת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6401F5" w:rsidRPr="0053500C" w:rsidRDefault="001A6335" w:rsidP="00C97D59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התקשרות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זו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הינה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עבור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תחזוקת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המערכת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ולשם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קבלת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שירות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מעבר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לתצורת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עבודה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ב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>-</w:t>
            </w:r>
            <w:r w:rsidRPr="00B46939">
              <w:rPr>
                <w:rFonts w:ascii="Arial" w:hAnsi="Arial"/>
                <w:b/>
                <w:sz w:val="22"/>
                <w:szCs w:val="22"/>
              </w:rPr>
              <w:t>IP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וכן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הרחבות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רישוי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B46939">
              <w:rPr>
                <w:rFonts w:ascii="Arial" w:hAnsi="Arial" w:hint="cs"/>
                <w:b/>
                <w:sz w:val="22"/>
                <w:szCs w:val="22"/>
                <w:rtl/>
              </w:rPr>
              <w:t>עתידיות</w:t>
            </w:r>
            <w:r w:rsidRPr="00B46939">
              <w:rPr>
                <w:rFonts w:ascii="Arial" w:hAnsi="Arial"/>
                <w:b/>
                <w:sz w:val="22"/>
                <w:szCs w:val="22"/>
                <w:rtl/>
              </w:rPr>
              <w:t>).</w:t>
            </w:r>
          </w:p>
        </w:tc>
      </w:tr>
    </w:tbl>
    <w:p w:rsidR="00222867" w:rsidRPr="00AF57E9" w:rsidRDefault="00BB1A5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BB1A5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BB1A5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BB1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B1A5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:rsidTr="007C4A53">
        <w:tc>
          <w:tcPr>
            <w:tcW w:w="2675" w:type="dxa"/>
            <w:shd w:val="clear" w:color="auto" w:fill="E6E6E6"/>
            <w:hideMark/>
          </w:tcPr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C0265D" w:rsidRPr="009D0AF4" w:rsidRDefault="00C97D59" w:rsidP="00C0265D">
            <w:pPr>
              <w:bidi w:val="0"/>
              <w:jc w:val="right"/>
            </w:pPr>
            <w:r w:rsidRPr="00C97D59">
              <w:rPr>
                <w:rFonts w:hint="cs"/>
                <w:rtl/>
              </w:rPr>
              <w:t>מסייג</w:t>
            </w:r>
            <w:r w:rsidRPr="00C97D59">
              <w:rPr>
                <w:rtl/>
              </w:rPr>
              <w:t>'</w:t>
            </w:r>
            <w:r w:rsidRPr="00C97D59">
              <w:rPr>
                <w:rFonts w:hint="cs"/>
                <w:rtl/>
              </w:rPr>
              <w:t>נט</w:t>
            </w:r>
            <w:r w:rsidRPr="00C97D59">
              <w:rPr>
                <w:rtl/>
              </w:rPr>
              <w:t xml:space="preserve"> </w:t>
            </w:r>
            <w:r w:rsidRPr="00C97D59">
              <w:rPr>
                <w:rFonts w:hint="cs"/>
                <w:rtl/>
              </w:rPr>
              <w:t>בע</w:t>
            </w:r>
            <w:r w:rsidRPr="00C97D59">
              <w:rPr>
                <w:rtl/>
              </w:rPr>
              <w:t>"</w:t>
            </w:r>
            <w:r w:rsidRPr="00C97D59">
              <w:rPr>
                <w:rFonts w:hint="cs"/>
                <w:rtl/>
              </w:rPr>
              <w:t>מ</w:t>
            </w:r>
          </w:p>
        </w:tc>
      </w:tr>
      <w:tr w:rsidR="00C0265D" w:rsidTr="007C4A53">
        <w:tc>
          <w:tcPr>
            <w:tcW w:w="2675" w:type="dxa"/>
            <w:shd w:val="clear" w:color="auto" w:fill="E6E6E6"/>
            <w:hideMark/>
          </w:tcPr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C0265D" w:rsidRPr="009D0AF4" w:rsidRDefault="00C97D59" w:rsidP="00C0265D">
            <w:pPr>
              <w:bidi w:val="0"/>
              <w:jc w:val="right"/>
            </w:pPr>
            <w:r w:rsidRPr="00C97D59">
              <w:t>513242495</w:t>
            </w:r>
          </w:p>
        </w:tc>
      </w:tr>
      <w:tr w:rsidR="002D7B6B" w:rsidTr="00C0265D">
        <w:tc>
          <w:tcPr>
            <w:tcW w:w="2675" w:type="dxa"/>
            <w:shd w:val="clear" w:color="auto" w:fill="E6E6E6"/>
            <w:hideMark/>
          </w:tcPr>
          <w:p w:rsidR="002D7B6B" w:rsidRPr="00AF57E9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:rsidTr="007C4A53">
        <w:tc>
          <w:tcPr>
            <w:tcW w:w="2675" w:type="dxa"/>
            <w:shd w:val="clear" w:color="auto" w:fill="E6E6E6"/>
            <w:hideMark/>
          </w:tcPr>
          <w:p w:rsidR="002D7B6B" w:rsidRPr="00AF57E9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2D7B6B" w:rsidRPr="009D0AF4" w:rsidRDefault="007A28C9" w:rsidP="0032270F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7C7662">
              <w:rPr>
                <w:rFonts w:hint="cs"/>
                <w:rtl/>
              </w:rPr>
              <w:t>5</w:t>
            </w:r>
            <w:r>
              <w:rPr>
                <w:rFonts w:hint="cs"/>
                <w:rtl/>
              </w:rPr>
              <w:t>0</w:t>
            </w:r>
            <w:r w:rsidR="00D25D02">
              <w:rPr>
                <w:rFonts w:hint="cs"/>
                <w:rtl/>
              </w:rPr>
              <w:t xml:space="preserve">,000 ₪  </w:t>
            </w:r>
            <w:r w:rsidR="0032270F">
              <w:rPr>
                <w:rFonts w:hint="cs"/>
                <w:rtl/>
              </w:rPr>
              <w:t>כ</w:t>
            </w:r>
            <w:bookmarkStart w:id="0" w:name="_GoBack"/>
            <w:bookmarkEnd w:id="0"/>
            <w:r w:rsidR="00D25D02">
              <w:rPr>
                <w:rFonts w:hint="cs"/>
                <w:rtl/>
              </w:rPr>
              <w:t>ולל מע"מ</w:t>
            </w:r>
          </w:p>
        </w:tc>
      </w:tr>
      <w:tr w:rsidR="002D7B6B" w:rsidTr="007C4A53">
        <w:tc>
          <w:tcPr>
            <w:tcW w:w="2675" w:type="dxa"/>
            <w:shd w:val="clear" w:color="auto" w:fill="E6E6E6"/>
            <w:hideMark/>
          </w:tcPr>
          <w:p w:rsidR="002D7B6B" w:rsidRPr="00AF57E9" w:rsidRDefault="002D7B6B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2D7B6B" w:rsidRDefault="002D7B6B" w:rsidP="00D12B21">
            <w:r w:rsidRPr="002D7B6B">
              <w:rPr>
                <w:rtl/>
              </w:rPr>
              <w:t>1/12/</w:t>
            </w:r>
            <w:r w:rsidR="00D12B21">
              <w:rPr>
                <w:rFonts w:hint="cs"/>
                <w:rtl/>
              </w:rPr>
              <w:t>2022</w:t>
            </w:r>
            <w:r w:rsidRPr="002D7B6B">
              <w:rPr>
                <w:rtl/>
              </w:rPr>
              <w:t xml:space="preserve"> </w:t>
            </w:r>
            <w:r w:rsidRPr="002D7B6B">
              <w:rPr>
                <w:rFonts w:hint="cs"/>
                <w:rtl/>
              </w:rPr>
              <w:t>עד</w:t>
            </w:r>
            <w:r w:rsidR="00CF3E05">
              <w:rPr>
                <w:rtl/>
              </w:rPr>
              <w:t xml:space="preserve"> 31/</w:t>
            </w:r>
            <w:r w:rsidR="007C7662">
              <w:rPr>
                <w:rFonts w:hint="cs"/>
                <w:rtl/>
              </w:rPr>
              <w:t>12</w:t>
            </w:r>
            <w:r w:rsidR="00CF3E05">
              <w:rPr>
                <w:rtl/>
              </w:rPr>
              <w:t>/</w:t>
            </w:r>
            <w:r w:rsidR="00D12B21">
              <w:rPr>
                <w:rFonts w:hint="cs"/>
                <w:rtl/>
              </w:rPr>
              <w:t>2023</w:t>
            </w:r>
          </w:p>
        </w:tc>
      </w:tr>
    </w:tbl>
    <w:p w:rsidR="00222867" w:rsidRPr="00AF57E9" w:rsidRDefault="00BB1A5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BB1A5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5710E6"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BB1A5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:rsidTr="0066788C">
        <w:tc>
          <w:tcPr>
            <w:tcW w:w="9286" w:type="dxa"/>
          </w:tcPr>
          <w:p w:rsidR="00AF6639" w:rsidRPr="00547E0B" w:rsidRDefault="00C97D59" w:rsidP="005710E6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מבדיקה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שערך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הח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המוצר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C97D59">
              <w:rPr>
                <w:rFonts w:ascii="Arial" w:hAnsi="Arial"/>
                <w:b/>
                <w:sz w:val="22"/>
                <w:szCs w:val="22"/>
              </w:rPr>
              <w:t>MESSAGEmanager</w:t>
            </w:r>
            <w:proofErr w:type="spellEnd"/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של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C97D59">
              <w:rPr>
                <w:rFonts w:ascii="Arial" w:hAnsi="Arial"/>
                <w:b/>
                <w:sz w:val="22"/>
                <w:szCs w:val="22"/>
              </w:rPr>
              <w:t>OpenText</w:t>
            </w:r>
            <w:proofErr w:type="spellEnd"/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מיוצג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בישראל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באופן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בלעדי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ידי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מסייג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נט</w:t>
            </w:r>
            <w:proofErr w:type="spellEnd"/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מבירור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שנערך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גם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אל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מול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קבוצת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מלם</w:t>
            </w:r>
            <w:proofErr w:type="spellEnd"/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תים</w:t>
            </w:r>
            <w:proofErr w:type="spellEnd"/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המייצגת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אף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היא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חלק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ממוצרי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5710E6">
              <w:rPr>
                <w:rFonts w:ascii="Arial" w:hAnsi="Arial"/>
                <w:b/>
                <w:sz w:val="22"/>
                <w:szCs w:val="22"/>
              </w:rPr>
              <w:t>OpenText</w:t>
            </w:r>
            <w:proofErr w:type="spellEnd"/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710E6"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בישראל</w:t>
            </w:r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="005710E6"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התברר</w:t>
            </w:r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710E6"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שאין</w:t>
            </w:r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710E6"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לקבוצה</w:t>
            </w:r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710E6"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יכולת</w:t>
            </w:r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710E6"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לתחזק</w:t>
            </w:r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710E6"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710E6"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המוצר</w:t>
            </w:r>
            <w:r w:rsidR="005710E6" w:rsidRPr="00C97D59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 w:rsidR="001A1D9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מכאן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שחברת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מסייג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נט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היא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החברה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היחידה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המספקת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שירותי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תחזוקה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למערכת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זו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בישראל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ולמיטב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ידיעתי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הינה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בגדר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יחיד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BB1A5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3F6576" w:rsidTr="00AF31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576" w:rsidRPr="00AF57E9" w:rsidRDefault="003F6576" w:rsidP="00AF31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576" w:rsidRPr="00AF57E9" w:rsidRDefault="003F6576" w:rsidP="00AF31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76" w:rsidRPr="00AF57E9" w:rsidRDefault="003F6576" w:rsidP="003F6576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510F9965" wp14:editId="510F9966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BB1A53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AF31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43" w:rsidRPr="0053500C" w:rsidRDefault="007A28C9" w:rsidP="00AF315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7A28C9">
              <w:rPr>
                <w:rFonts w:ascii="Arial" w:hAnsi="Arial" w:hint="cs"/>
                <w:b/>
                <w:sz w:val="22"/>
                <w:szCs w:val="22"/>
                <w:rtl/>
              </w:rPr>
              <w:t>אתי</w:t>
            </w:r>
            <w:r w:rsidRPr="007A28C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7A28C9">
              <w:rPr>
                <w:rFonts w:ascii="Arial" w:hAnsi="Arial" w:hint="cs"/>
                <w:b/>
                <w:sz w:val="22"/>
                <w:szCs w:val="22"/>
                <w:rtl/>
              </w:rPr>
              <w:t>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43" w:rsidRPr="0053500C" w:rsidRDefault="00B07843" w:rsidP="00AF315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030C5D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742384"/>
                  <wp:effectExtent l="0" t="0" r="635" b="63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041" cy="746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710E6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A53" w:rsidRDefault="00BB1A53">
      <w:r>
        <w:separator/>
      </w:r>
    </w:p>
  </w:endnote>
  <w:endnote w:type="continuationSeparator" w:id="0">
    <w:p w:rsidR="00BB1A53" w:rsidRDefault="00BB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2270F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2270F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BB1A5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BB1A5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A53" w:rsidRDefault="00BB1A53">
      <w:r>
        <w:separator/>
      </w:r>
    </w:p>
  </w:footnote>
  <w:footnote w:type="continuationSeparator" w:id="0">
    <w:p w:rsidR="00BB1A53" w:rsidRDefault="00BB1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10F999B" wp14:editId="510F999C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B1A5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BB1A5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BB1A5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BB1A5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B1A5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BB1A5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BB1A5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0C5D"/>
    <w:rsid w:val="000346D8"/>
    <w:rsid w:val="00097633"/>
    <w:rsid w:val="001A1D9B"/>
    <w:rsid w:val="001A6335"/>
    <w:rsid w:val="001B1929"/>
    <w:rsid w:val="001B27BD"/>
    <w:rsid w:val="002B1C14"/>
    <w:rsid w:val="002D5C29"/>
    <w:rsid w:val="002D7B6B"/>
    <w:rsid w:val="0030210E"/>
    <w:rsid w:val="00305037"/>
    <w:rsid w:val="0032270F"/>
    <w:rsid w:val="00336CDD"/>
    <w:rsid w:val="003F6576"/>
    <w:rsid w:val="00402013"/>
    <w:rsid w:val="004A4352"/>
    <w:rsid w:val="004B5A68"/>
    <w:rsid w:val="004E0B2C"/>
    <w:rsid w:val="00514ED8"/>
    <w:rsid w:val="005710E6"/>
    <w:rsid w:val="00572407"/>
    <w:rsid w:val="005A6308"/>
    <w:rsid w:val="006401F5"/>
    <w:rsid w:val="00643FC1"/>
    <w:rsid w:val="00675430"/>
    <w:rsid w:val="006C29C2"/>
    <w:rsid w:val="007548B0"/>
    <w:rsid w:val="007A28C9"/>
    <w:rsid w:val="007C4A53"/>
    <w:rsid w:val="007C7662"/>
    <w:rsid w:val="00897851"/>
    <w:rsid w:val="008A05DB"/>
    <w:rsid w:val="009B6B29"/>
    <w:rsid w:val="009C6B6E"/>
    <w:rsid w:val="009F7FB7"/>
    <w:rsid w:val="00A662F8"/>
    <w:rsid w:val="00AB6B82"/>
    <w:rsid w:val="00AC27D9"/>
    <w:rsid w:val="00AF3153"/>
    <w:rsid w:val="00AF6639"/>
    <w:rsid w:val="00B07843"/>
    <w:rsid w:val="00B53C37"/>
    <w:rsid w:val="00B83E78"/>
    <w:rsid w:val="00B85624"/>
    <w:rsid w:val="00B905C0"/>
    <w:rsid w:val="00BB1A53"/>
    <w:rsid w:val="00BC4C4D"/>
    <w:rsid w:val="00C0265D"/>
    <w:rsid w:val="00C23227"/>
    <w:rsid w:val="00C43315"/>
    <w:rsid w:val="00C4554E"/>
    <w:rsid w:val="00C70AF8"/>
    <w:rsid w:val="00C97D59"/>
    <w:rsid w:val="00CF3E05"/>
    <w:rsid w:val="00D00847"/>
    <w:rsid w:val="00D12B21"/>
    <w:rsid w:val="00D25D02"/>
    <w:rsid w:val="00DB3FEC"/>
    <w:rsid w:val="00E630D4"/>
    <w:rsid w:val="00E8203D"/>
    <w:rsid w:val="00F113E4"/>
    <w:rsid w:val="00F15B2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9A2CF7"/>
  <w15:docId w15:val="{9B924393-36C0-41F8-A038-26C8F779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548734719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2019-10-06T11:37:57+00:00</SDDocDate>
    <elnewpapaerdate xmlns="276fb107-33e2-4c3f-bae8-9cd5efb2baae" xsi:nil="true"/>
    <SDHebDate xmlns="276fb107-33e2-4c3f-bae8-9cd5efb2baae">ז'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6DC97-CC2A-47EE-AC98-C12659040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D90DD2-7E07-46A4-832C-030D7DF1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385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חווד דעת יחיד מערכת מסג'נט 2020.docx.</vt:lpstr>
      <vt:lpstr>חווד דעת יחיד מערכת מסג'נט 2020.docx.</vt:lpstr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חווד דעת יחיד מערכת מסג'נט 2020.docx.</dc:title>
  <dc:creator>Marina Paz</dc:creator>
  <cp:lastModifiedBy>דורין אמויאל</cp:lastModifiedBy>
  <cp:revision>3</cp:revision>
  <dcterms:created xsi:type="dcterms:W3CDTF">2022-11-09T20:29:00Z</dcterms:created>
  <dcterms:modified xsi:type="dcterms:W3CDTF">2022-11-10T11:13:00Z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